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9B1E04">
        <w:trPr>
          <w:trHeight w:val="1264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656716" cy="2059809"/>
                      <wp:effectExtent l="0" t="0" r="635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6" cy="2059809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woman's headshot" style="width:130.45pt;height:1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gD/7QA4UGhvdG9zaG9wIDMuMAA4QklN&#10;BAQAAAAAAAA4QklNBCUAAAAAABDUHYzZjwCyBOmACZjs+EJ+/8AAEQgHDAV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5115B6" w:rsidP="005115B6">
            <w:pPr>
              <w:pStyle w:val="Title"/>
            </w:pPr>
            <w:r>
              <w:t xml:space="preserve">Olivia </w:t>
            </w:r>
            <w:proofErr w:type="spellStart"/>
            <w:r>
              <w:t>Aviona</w:t>
            </w:r>
            <w:proofErr w:type="spellEnd"/>
            <w:r>
              <w:t xml:space="preserve"> Hartono</w:t>
            </w:r>
          </w:p>
        </w:tc>
      </w:tr>
      <w:tr w:rsidR="003D1B71" w:rsidTr="009B1E04">
        <w:trPr>
          <w:trHeight w:val="1287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815A06" w:rsidRDefault="009B1E04" w:rsidP="00AF5FAD">
            <w:pPr>
              <w:pStyle w:val="Heading2"/>
              <w:spacing w:before="20"/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 w:rsidRPr="00815A06">
              <w:rPr>
                <w:rFonts w:ascii="Calibri" w:hAnsi="Calibri" w:cs="Calibri"/>
                <w:b w:val="0"/>
                <w:color w:val="0072C7"/>
              </w:rPr>
              <w:t xml:space="preserve">Personal Information </w:t>
            </w:r>
          </w:p>
          <w:p w:rsidR="003D1B71" w:rsidRPr="00815A06" w:rsidRDefault="009B1E04" w:rsidP="00815A06">
            <w:pPr>
              <w:pStyle w:val="Experience"/>
              <w:spacing w:after="40"/>
              <w:rPr>
                <w:rFonts w:ascii="Calibri" w:hAnsi="Calibri" w:cs="Calibri"/>
                <w:sz w:val="20"/>
                <w:szCs w:val="20"/>
              </w:rPr>
            </w:pPr>
            <w:r w:rsidRPr="00815A06">
              <w:rPr>
                <w:rFonts w:ascii="Calibri" w:hAnsi="Calibri" w:cs="Calibri"/>
                <w:sz w:val="20"/>
                <w:szCs w:val="20"/>
              </w:rPr>
              <w:t>Gender: Female</w:t>
            </w:r>
          </w:p>
          <w:p w:rsidR="009B1E04" w:rsidRPr="00815A06" w:rsidRDefault="009B1E04" w:rsidP="00815A06">
            <w:pPr>
              <w:pStyle w:val="Experience"/>
              <w:spacing w:after="40"/>
              <w:rPr>
                <w:rFonts w:ascii="Calibri" w:hAnsi="Calibri" w:cs="Calibri"/>
                <w:sz w:val="20"/>
                <w:szCs w:val="20"/>
              </w:rPr>
            </w:pPr>
            <w:r w:rsidRPr="00815A06">
              <w:rPr>
                <w:rFonts w:ascii="Calibri" w:hAnsi="Calibri" w:cs="Calibri"/>
                <w:sz w:val="20"/>
                <w:szCs w:val="20"/>
              </w:rPr>
              <w:t>Date of Birth: 22 February 1998</w:t>
            </w:r>
          </w:p>
          <w:p w:rsidR="009B1E04" w:rsidRPr="00815A06" w:rsidRDefault="009B1E04" w:rsidP="00815A06">
            <w:pPr>
              <w:pStyle w:val="Experience"/>
              <w:spacing w:after="40"/>
              <w:rPr>
                <w:rFonts w:ascii="Calibri" w:hAnsi="Calibri" w:cs="Calibri"/>
                <w:sz w:val="20"/>
                <w:szCs w:val="20"/>
              </w:rPr>
            </w:pPr>
            <w:r w:rsidRPr="00815A06">
              <w:rPr>
                <w:rFonts w:ascii="Calibri" w:hAnsi="Calibri" w:cs="Calibri"/>
                <w:sz w:val="20"/>
                <w:szCs w:val="20"/>
              </w:rPr>
              <w:t>Marital Status: Single</w:t>
            </w:r>
          </w:p>
          <w:p w:rsidR="009B1E04" w:rsidRPr="00815A06" w:rsidRDefault="009B1E04" w:rsidP="00815A06">
            <w:pPr>
              <w:pStyle w:val="Experience"/>
              <w:spacing w:after="40"/>
              <w:rPr>
                <w:rFonts w:ascii="Calibri" w:hAnsi="Calibri" w:cs="Calibri"/>
                <w:sz w:val="20"/>
                <w:szCs w:val="20"/>
              </w:rPr>
            </w:pPr>
            <w:r w:rsidRPr="00815A06">
              <w:rPr>
                <w:rFonts w:ascii="Calibri" w:hAnsi="Calibri" w:cs="Calibri"/>
                <w:sz w:val="20"/>
                <w:szCs w:val="20"/>
              </w:rPr>
              <w:t>Occupation: Fresh Graduate</w:t>
            </w:r>
          </w:p>
          <w:p w:rsidR="009B1E04" w:rsidRDefault="009B1E04" w:rsidP="00815A06">
            <w:pPr>
              <w:pStyle w:val="Experience"/>
              <w:spacing w:after="40"/>
              <w:rPr>
                <w:rFonts w:ascii="Calibri" w:hAnsi="Calibri" w:cs="Calibri"/>
                <w:sz w:val="20"/>
                <w:szCs w:val="20"/>
              </w:rPr>
            </w:pPr>
            <w:r w:rsidRPr="00815A06">
              <w:rPr>
                <w:rFonts w:ascii="Calibri" w:hAnsi="Calibri" w:cs="Calibri"/>
                <w:sz w:val="20"/>
                <w:szCs w:val="20"/>
              </w:rPr>
              <w:t>Interests: Dancing, Travelling, Singing, Reading</w:t>
            </w:r>
          </w:p>
          <w:p w:rsidR="00AF5FAD" w:rsidRPr="00815A06" w:rsidRDefault="00AF5FAD" w:rsidP="00AF5FAD">
            <w:pPr>
              <w:pStyle w:val="Heading2"/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>
              <w:rPr>
                <w:rFonts w:ascii="Calibri" w:hAnsi="Calibri" w:cs="Calibri"/>
                <w:b w:val="0"/>
                <w:color w:val="0072C7"/>
              </w:rPr>
              <w:t>Objective</w:t>
            </w:r>
          </w:p>
          <w:p w:rsidR="00AF5FAD" w:rsidRPr="00815A06" w:rsidRDefault="00AF5FAD" w:rsidP="00815A06">
            <w:pPr>
              <w:pStyle w:val="Experience"/>
              <w:spacing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 obtain</w:t>
            </w:r>
            <w:r w:rsidRPr="00AF5FAD">
              <w:rPr>
                <w:rFonts w:ascii="Calibri" w:hAnsi="Calibri" w:cs="Calibri"/>
                <w:sz w:val="20"/>
                <w:szCs w:val="20"/>
              </w:rPr>
              <w:t xml:space="preserve"> a creative and challenging position in an organization that gives me an opportunity for </w:t>
            </w:r>
            <w:proofErr w:type="spellStart"/>
            <w:r w:rsidRPr="00AF5FAD">
              <w:rPr>
                <w:rFonts w:ascii="Calibri" w:hAnsi="Calibri" w:cs="Calibri"/>
                <w:sz w:val="20"/>
                <w:szCs w:val="20"/>
              </w:rPr>
              <w:t>self improvement</w:t>
            </w:r>
            <w:proofErr w:type="spellEnd"/>
            <w:r w:rsidRPr="00AF5FAD">
              <w:rPr>
                <w:rFonts w:ascii="Calibri" w:hAnsi="Calibri" w:cs="Calibri"/>
                <w:sz w:val="20"/>
                <w:szCs w:val="20"/>
              </w:rPr>
              <w:t xml:space="preserve"> and leadership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C72E282A1D8948099FFCDD3F55419A49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815A06">
                  <w:rPr>
                    <w:b w:val="0"/>
                  </w:rPr>
                  <w:t>Education</w:t>
                </w:r>
              </w:p>
            </w:sdtContent>
          </w:sdt>
          <w:p w:rsidR="003D1B71" w:rsidRPr="00740017" w:rsidRDefault="009B1E04" w:rsidP="00353B60">
            <w:pPr>
              <w:pStyle w:val="SchoolName"/>
            </w:pPr>
            <w:proofErr w:type="spellStart"/>
            <w:r>
              <w:t>Maranatha</w:t>
            </w:r>
            <w:proofErr w:type="spellEnd"/>
            <w:r>
              <w:t xml:space="preserve"> Christian University</w:t>
            </w:r>
            <w:r w:rsidR="003D1B71" w:rsidRPr="00740017">
              <w:t xml:space="preserve">, </w:t>
            </w:r>
            <w:r>
              <w:t xml:space="preserve">Bandung, </w:t>
            </w:r>
            <w:proofErr w:type="spellStart"/>
            <w:r>
              <w:t>Jawa</w:t>
            </w:r>
            <w:proofErr w:type="spellEnd"/>
            <w:r>
              <w:t xml:space="preserve"> Barat</w:t>
            </w:r>
          </w:p>
          <w:p w:rsidR="00204D47" w:rsidRDefault="009B1E04" w:rsidP="00204D47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Bachelor of </w:t>
            </w:r>
            <w:proofErr w:type="gramStart"/>
            <w:r>
              <w:rPr>
                <w:rFonts w:ascii="Calibri" w:hAnsi="Calibri" w:cs="Calibri"/>
              </w:rPr>
              <w:t>Economics ,</w:t>
            </w:r>
            <w:proofErr w:type="gramEnd"/>
            <w:r>
              <w:rPr>
                <w:rFonts w:ascii="Calibri" w:hAnsi="Calibri" w:cs="Calibri"/>
              </w:rPr>
              <w:t xml:space="preserve"> GPA 3.92</w:t>
            </w:r>
          </w:p>
          <w:p w:rsidR="00AF5FAD" w:rsidRPr="00815A06" w:rsidRDefault="00AF5FAD" w:rsidP="00AF5FAD">
            <w:pPr>
              <w:pStyle w:val="Heading2"/>
              <w:rPr>
                <w:rFonts w:ascii="Calibri" w:hAnsi="Calibri" w:cs="Calibri"/>
                <w:b w:val="0"/>
                <w:color w:val="0072C7"/>
              </w:rPr>
            </w:pPr>
            <w:r>
              <w:rPr>
                <w:rFonts w:ascii="Calibri" w:hAnsi="Calibri" w:cs="Calibri"/>
                <w:b w:val="0"/>
                <w:color w:val="0072C7"/>
              </w:rPr>
              <w:t>Experience</w:t>
            </w:r>
          </w:p>
          <w:p w:rsidR="00AF5FAD" w:rsidRDefault="00AF5FAD" w:rsidP="00AF5FAD">
            <w:pPr>
              <w:pStyle w:val="ListParagraph"/>
              <w:numPr>
                <w:ilvl w:val="0"/>
                <w:numId w:val="5"/>
              </w:numPr>
              <w:spacing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Scholarship Grantee of </w:t>
            </w:r>
            <w:proofErr w:type="spellStart"/>
            <w:r>
              <w:rPr>
                <w:rFonts w:ascii="Calibri" w:hAnsi="Calibri" w:cs="Calibri"/>
              </w:rPr>
              <w:t>Djarum</w:t>
            </w:r>
            <w:proofErr w:type="spellEnd"/>
            <w:r>
              <w:rPr>
                <w:rFonts w:ascii="Calibri" w:hAnsi="Calibri" w:cs="Calibri"/>
              </w:rPr>
              <w:t xml:space="preserve"> Foundation, </w:t>
            </w:r>
            <w:proofErr w:type="spellStart"/>
            <w:r>
              <w:rPr>
                <w:rFonts w:ascii="Calibri" w:hAnsi="Calibri" w:cs="Calibri"/>
              </w:rPr>
              <w:t>Beswan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Djarum</w:t>
            </w:r>
            <w:proofErr w:type="spellEnd"/>
            <w:r>
              <w:rPr>
                <w:rFonts w:ascii="Calibri" w:hAnsi="Calibri" w:cs="Calibri"/>
              </w:rPr>
              <w:t xml:space="preserve"> batch 33</w:t>
            </w:r>
          </w:p>
          <w:p w:rsidR="00AF5FAD" w:rsidRDefault="00AF5FAD" w:rsidP="00AF5FAD">
            <w:pPr>
              <w:pStyle w:val="ListParagraph"/>
              <w:numPr>
                <w:ilvl w:val="0"/>
                <w:numId w:val="5"/>
              </w:numPr>
              <w:spacing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Leadership Development, Character Building, and Nation Building by </w:t>
            </w:r>
            <w:proofErr w:type="spellStart"/>
            <w:r>
              <w:rPr>
                <w:rFonts w:ascii="Calibri" w:hAnsi="Calibri" w:cs="Calibri"/>
              </w:rPr>
              <w:t>Djarum</w:t>
            </w:r>
            <w:proofErr w:type="spellEnd"/>
            <w:r>
              <w:rPr>
                <w:rFonts w:ascii="Calibri" w:hAnsi="Calibri" w:cs="Calibri"/>
              </w:rPr>
              <w:t xml:space="preserve"> Foundation</w:t>
            </w:r>
          </w:p>
          <w:p w:rsidR="00AF5FAD" w:rsidRDefault="00AF5FAD" w:rsidP="00AF5FAD">
            <w:pPr>
              <w:pStyle w:val="ListParagraph"/>
              <w:numPr>
                <w:ilvl w:val="0"/>
                <w:numId w:val="5"/>
              </w:numPr>
              <w:spacing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Part Time Barista at Starbucks Company (Oct 2017- Jan 2018)</w:t>
            </w:r>
          </w:p>
          <w:p w:rsidR="00AF5FAD" w:rsidRDefault="00AF5FAD" w:rsidP="00AF5FAD">
            <w:pPr>
              <w:pStyle w:val="ListParagraph"/>
              <w:numPr>
                <w:ilvl w:val="0"/>
                <w:numId w:val="5"/>
              </w:numPr>
              <w:spacing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Event Organizing “Eat D Beat” 2015-2017 (International Dance Event)</w:t>
            </w:r>
          </w:p>
          <w:p w:rsidR="00AF5FAD" w:rsidRPr="00204D47" w:rsidRDefault="00AF5FAD" w:rsidP="00AF5FAD">
            <w:pPr>
              <w:pStyle w:val="ListParagraph"/>
              <w:numPr>
                <w:ilvl w:val="0"/>
                <w:numId w:val="5"/>
              </w:numPr>
              <w:spacing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Event Organizing Local Dance Event </w:t>
            </w:r>
          </w:p>
          <w:p w:rsidR="00AF5FAD" w:rsidRPr="00815A06" w:rsidRDefault="00AF5FAD" w:rsidP="00AF5FAD">
            <w:pPr>
              <w:pStyle w:val="Heading2"/>
              <w:rPr>
                <w:rFonts w:ascii="Calibri" w:hAnsi="Calibri" w:cs="Calibri"/>
                <w:b w:val="0"/>
                <w:color w:val="0072C7"/>
              </w:rPr>
            </w:pPr>
            <w:r>
              <w:rPr>
                <w:rFonts w:ascii="Calibri" w:hAnsi="Calibri" w:cs="Calibri"/>
                <w:b w:val="0"/>
                <w:color w:val="0072C7"/>
              </w:rPr>
              <w:t>Leading Experience</w:t>
            </w:r>
          </w:p>
          <w:p w:rsidR="00AF5FAD" w:rsidRPr="00815A06" w:rsidRDefault="00AF5FAD" w:rsidP="00AF5FAD">
            <w:pPr>
              <w:pStyle w:val="ListParagraph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szCs w:val="20"/>
              </w:rPr>
            </w:pPr>
            <w:r w:rsidRPr="00815A06">
              <w:rPr>
                <w:rFonts w:ascii="Calibri" w:hAnsi="Calibri" w:cs="Calibri"/>
                <w:szCs w:val="20"/>
              </w:rPr>
              <w:t xml:space="preserve">Head of </w:t>
            </w:r>
            <w:proofErr w:type="spellStart"/>
            <w:r w:rsidRPr="00815A06">
              <w:rPr>
                <w:rFonts w:ascii="Calibri" w:hAnsi="Calibri" w:cs="Calibri"/>
                <w:szCs w:val="20"/>
              </w:rPr>
              <w:t>Comitee</w:t>
            </w:r>
            <w:proofErr w:type="spellEnd"/>
            <w:r w:rsidRPr="00815A06">
              <w:rPr>
                <w:rFonts w:ascii="Calibri" w:hAnsi="Calibri" w:cs="Calibri"/>
                <w:szCs w:val="20"/>
              </w:rPr>
              <w:t xml:space="preserve"> “Cover Dance Competition” (15 persons)</w:t>
            </w:r>
          </w:p>
          <w:p w:rsidR="00AF5FAD" w:rsidRPr="00815A06" w:rsidRDefault="00AF5FAD" w:rsidP="00AF5FAD">
            <w:pPr>
              <w:pStyle w:val="ListParagraph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szCs w:val="20"/>
              </w:rPr>
            </w:pPr>
            <w:r w:rsidRPr="00815A06">
              <w:rPr>
                <w:rFonts w:ascii="Calibri" w:hAnsi="Calibri" w:cs="Calibri"/>
                <w:szCs w:val="20"/>
              </w:rPr>
              <w:t xml:space="preserve">Leader of Group “Character Building </w:t>
            </w:r>
            <w:proofErr w:type="spellStart"/>
            <w:r w:rsidRPr="00815A06">
              <w:rPr>
                <w:rFonts w:ascii="Calibri" w:hAnsi="Calibri" w:cs="Calibri"/>
                <w:szCs w:val="20"/>
              </w:rPr>
              <w:t>Beswan</w:t>
            </w:r>
            <w:proofErr w:type="spellEnd"/>
            <w:r w:rsidRPr="00815A06"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815A06">
              <w:rPr>
                <w:rFonts w:ascii="Calibri" w:hAnsi="Calibri" w:cs="Calibri"/>
                <w:szCs w:val="20"/>
              </w:rPr>
              <w:t>Djarum</w:t>
            </w:r>
            <w:proofErr w:type="spellEnd"/>
            <w:r w:rsidRPr="00815A06">
              <w:rPr>
                <w:rFonts w:ascii="Calibri" w:hAnsi="Calibri" w:cs="Calibri"/>
                <w:szCs w:val="20"/>
              </w:rPr>
              <w:t xml:space="preserve"> 33” (10 persons)</w:t>
            </w:r>
          </w:p>
          <w:p w:rsidR="00AF5FAD" w:rsidRPr="00AF5FAD" w:rsidRDefault="00AF5FAD" w:rsidP="00204D47">
            <w:pPr>
              <w:pStyle w:val="ListParagraph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szCs w:val="20"/>
              </w:rPr>
            </w:pPr>
            <w:r w:rsidRPr="00815A06">
              <w:rPr>
                <w:rFonts w:ascii="Calibri" w:hAnsi="Calibri" w:cs="Calibri"/>
                <w:szCs w:val="20"/>
              </w:rPr>
              <w:t>Leader of Group Assignment in University (3-6 persons)</w:t>
            </w:r>
          </w:p>
          <w:p w:rsidR="00204D47" w:rsidRDefault="00204D47" w:rsidP="00204D47">
            <w:pPr>
              <w:pStyle w:val="Heading2"/>
              <w:rPr>
                <w:rFonts w:ascii="Calibri" w:hAnsi="Calibri" w:cs="Calibri"/>
                <w:b w:val="0"/>
                <w:color w:val="0072C7"/>
              </w:rPr>
            </w:pPr>
            <w:r>
              <w:rPr>
                <w:rFonts w:ascii="Calibri" w:hAnsi="Calibri" w:cs="Calibri"/>
                <w:b w:val="0"/>
                <w:color w:val="0072C7"/>
              </w:rPr>
              <w:t>Personal Skills</w:t>
            </w:r>
          </w:p>
          <w:p w:rsidR="00204D47" w:rsidRDefault="00204D47" w:rsidP="00204D47">
            <w:pPr>
              <w:pStyle w:val="ListParagraph"/>
              <w:numPr>
                <w:ilvl w:val="0"/>
                <w:numId w:val="6"/>
              </w:numPr>
              <w:spacing w:after="40"/>
              <w:ind w:left="357" w:hanging="357"/>
              <w:rPr>
                <w:rFonts w:eastAsiaTheme="minorEastAsia"/>
              </w:rPr>
            </w:pPr>
            <w:r>
              <w:rPr>
                <w:rFonts w:eastAsiaTheme="minorEastAsia"/>
              </w:rPr>
              <w:t>Fast Learner</w:t>
            </w:r>
          </w:p>
          <w:p w:rsidR="00204D47" w:rsidRDefault="00204D47" w:rsidP="00204D47">
            <w:pPr>
              <w:pStyle w:val="ListParagraph"/>
              <w:numPr>
                <w:ilvl w:val="0"/>
                <w:numId w:val="6"/>
              </w:numPr>
              <w:spacing w:after="40"/>
              <w:ind w:left="357" w:hanging="357"/>
              <w:rPr>
                <w:rFonts w:eastAsiaTheme="minorEastAsia"/>
              </w:rPr>
            </w:pPr>
            <w:r>
              <w:rPr>
                <w:rFonts w:eastAsiaTheme="minorEastAsia"/>
              </w:rPr>
              <w:t>Ability to work independently or as a team player</w:t>
            </w:r>
          </w:p>
          <w:p w:rsidR="00204D47" w:rsidRDefault="00204D47" w:rsidP="00204D47">
            <w:pPr>
              <w:pStyle w:val="ListParagraph"/>
              <w:numPr>
                <w:ilvl w:val="0"/>
                <w:numId w:val="6"/>
              </w:numPr>
              <w:spacing w:after="40"/>
              <w:ind w:left="357" w:hanging="357"/>
              <w:rPr>
                <w:rFonts w:eastAsiaTheme="minorEastAsia"/>
              </w:rPr>
            </w:pPr>
            <w:r>
              <w:rPr>
                <w:rFonts w:eastAsiaTheme="minorEastAsia"/>
              </w:rPr>
              <w:t>Highly organized</w:t>
            </w:r>
          </w:p>
          <w:p w:rsidR="003D1B71" w:rsidRPr="00AF5FAD" w:rsidRDefault="00AF5FAD" w:rsidP="00AF5FAD">
            <w:pPr>
              <w:pStyle w:val="ListParagraph"/>
              <w:numPr>
                <w:ilvl w:val="0"/>
                <w:numId w:val="6"/>
              </w:numPr>
              <w:spacing w:after="40"/>
              <w:ind w:left="357" w:hanging="357"/>
              <w:rPr>
                <w:rFonts w:eastAsiaTheme="minorEastAsia"/>
              </w:rPr>
            </w:pPr>
            <w:r>
              <w:rPr>
                <w:rFonts w:eastAsiaTheme="minorEastAsia"/>
              </w:rPr>
              <w:t>Open minded</w:t>
            </w:r>
            <w:bookmarkStart w:id="0" w:name="_GoBack"/>
            <w:bookmarkEnd w:id="0"/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6FF5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115B6" w:rsidP="00380FD1">
            <w:pPr>
              <w:pStyle w:val="Information"/>
            </w:pPr>
            <w:r>
              <w:t xml:space="preserve">Taman </w:t>
            </w:r>
            <w:proofErr w:type="spellStart"/>
            <w:r>
              <w:t>Kopo</w:t>
            </w:r>
            <w:proofErr w:type="spellEnd"/>
            <w:r>
              <w:t xml:space="preserve"> Indah 2 Blok 3E No. 7</w:t>
            </w:r>
          </w:p>
          <w:p w:rsidR="003D1B71" w:rsidRPr="00380FD1" w:rsidRDefault="005115B6" w:rsidP="005115B6">
            <w:pPr>
              <w:pStyle w:val="Information"/>
            </w:pPr>
            <w:r>
              <w:t xml:space="preserve">Bandung, </w:t>
            </w:r>
            <w:proofErr w:type="spellStart"/>
            <w:r>
              <w:t>Jawa</w:t>
            </w:r>
            <w:proofErr w:type="spellEnd"/>
            <w:r>
              <w:t xml:space="preserve"> Barat 40218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4411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115B6" w:rsidP="005115B6">
            <w:pPr>
              <w:pStyle w:val="Information"/>
            </w:pPr>
            <w:r>
              <w:t>087722797133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D4C0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115B6" w:rsidP="005115B6">
            <w:pPr>
              <w:pStyle w:val="Information"/>
            </w:pPr>
            <w:r>
              <w:t>oliviaaviona@gmail.com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5115B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ED9" w:rsidRDefault="009F6ED9" w:rsidP="00590471">
      <w:r>
        <w:separator/>
      </w:r>
    </w:p>
  </w:endnote>
  <w:endnote w:type="continuationSeparator" w:id="0">
    <w:p w:rsidR="009F6ED9" w:rsidRDefault="009F6ED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ED9" w:rsidRDefault="009F6ED9" w:rsidP="00590471">
      <w:r>
        <w:separator/>
      </w:r>
    </w:p>
  </w:footnote>
  <w:footnote w:type="continuationSeparator" w:id="0">
    <w:p w:rsidR="009F6ED9" w:rsidRDefault="009F6ED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B78B5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34138"/>
    <w:multiLevelType w:val="hybridMultilevel"/>
    <w:tmpl w:val="11B8011C"/>
    <w:lvl w:ilvl="0" w:tplc="40C8C51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7C682C"/>
    <w:multiLevelType w:val="hybridMultilevel"/>
    <w:tmpl w:val="B5BA4A1A"/>
    <w:lvl w:ilvl="0" w:tplc="21D2E25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5E3992"/>
    <w:multiLevelType w:val="hybridMultilevel"/>
    <w:tmpl w:val="F252D280"/>
    <w:lvl w:ilvl="0" w:tplc="ADC8649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5B6"/>
    <w:rsid w:val="00060042"/>
    <w:rsid w:val="0008685D"/>
    <w:rsid w:val="00090860"/>
    <w:rsid w:val="00112FD7"/>
    <w:rsid w:val="00150ABD"/>
    <w:rsid w:val="001946FC"/>
    <w:rsid w:val="001C4353"/>
    <w:rsid w:val="00204D47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115B6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15A06"/>
    <w:rsid w:val="00846CB9"/>
    <w:rsid w:val="008566AA"/>
    <w:rsid w:val="008A1E6E"/>
    <w:rsid w:val="008C024F"/>
    <w:rsid w:val="008C2CFC"/>
    <w:rsid w:val="00912DC8"/>
    <w:rsid w:val="009475DC"/>
    <w:rsid w:val="00967B93"/>
    <w:rsid w:val="009B1E04"/>
    <w:rsid w:val="009D090F"/>
    <w:rsid w:val="009F6ED9"/>
    <w:rsid w:val="00A31464"/>
    <w:rsid w:val="00A31B16"/>
    <w:rsid w:val="00A33613"/>
    <w:rsid w:val="00A47A8D"/>
    <w:rsid w:val="00AC6C7E"/>
    <w:rsid w:val="00AF5FAD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1159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F4D72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%20A456U%20i5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2E282A1D8948099FFCDD3F55419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14823-88CC-448D-9362-D2BC2F45AE62}"/>
      </w:docPartPr>
      <w:docPartBody>
        <w:p w:rsidR="00C46AD7" w:rsidRDefault="00386503">
          <w:pPr>
            <w:pStyle w:val="C72E282A1D8948099FFCDD3F55419A49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74F"/>
    <w:rsid w:val="0015374F"/>
    <w:rsid w:val="00386503"/>
    <w:rsid w:val="00900D60"/>
    <w:rsid w:val="00C4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58DD122E074364A82E2117A8A49960">
    <w:name w:val="3458DD122E074364A82E2117A8A49960"/>
  </w:style>
  <w:style w:type="paragraph" w:customStyle="1" w:styleId="DF60B2BAAA5945EFAA4FB5E4B5889D6F">
    <w:name w:val="DF60B2BAAA5945EFAA4FB5E4B5889D6F"/>
  </w:style>
  <w:style w:type="paragraph" w:customStyle="1" w:styleId="A4393E5BAEFB41B49C52D5CCDD0CFFC8">
    <w:name w:val="A4393E5BAEFB41B49C52D5CCDD0CFFC8"/>
  </w:style>
  <w:style w:type="paragraph" w:customStyle="1" w:styleId="12AD291953D24B44AA11F16DB1BD3A23">
    <w:name w:val="12AD291953D24B44AA11F16DB1BD3A23"/>
  </w:style>
  <w:style w:type="paragraph" w:customStyle="1" w:styleId="DD66E79372004798B68093F2D222D07B">
    <w:name w:val="DD66E79372004798B68093F2D222D07B"/>
  </w:style>
  <w:style w:type="paragraph" w:customStyle="1" w:styleId="F2A66EB6DCF2457EBF91E0BACC7E6B8C">
    <w:name w:val="F2A66EB6DCF2457EBF91E0BACC7E6B8C"/>
  </w:style>
  <w:style w:type="paragraph" w:customStyle="1" w:styleId="93E3E44D2BB4414EB70C2A5B8066A800">
    <w:name w:val="93E3E44D2BB4414EB70C2A5B8066A800"/>
  </w:style>
  <w:style w:type="paragraph" w:customStyle="1" w:styleId="91BE54D6C2AB462DA09A642E5AFE550B">
    <w:name w:val="91BE54D6C2AB462DA09A642E5AFE550B"/>
  </w:style>
  <w:style w:type="paragraph" w:customStyle="1" w:styleId="F587783A354A48C89F32185C06930C41">
    <w:name w:val="F587783A354A48C89F32185C06930C41"/>
  </w:style>
  <w:style w:type="paragraph" w:customStyle="1" w:styleId="CACE10F410BB4F31A51BE130E128A314">
    <w:name w:val="CACE10F410BB4F31A51BE130E128A314"/>
  </w:style>
  <w:style w:type="paragraph" w:customStyle="1" w:styleId="A98C7F422ECD4B559581D0C0B2E4DE3D">
    <w:name w:val="A98C7F422ECD4B559581D0C0B2E4DE3D"/>
  </w:style>
  <w:style w:type="paragraph" w:customStyle="1" w:styleId="C47FE93945AA4EDCB46A289CB6910488">
    <w:name w:val="C47FE93945AA4EDCB46A289CB6910488"/>
  </w:style>
  <w:style w:type="paragraph" w:customStyle="1" w:styleId="67FFAF39A73A42EAB77054A9DB41D059">
    <w:name w:val="67FFAF39A73A42EAB77054A9DB41D059"/>
  </w:style>
  <w:style w:type="paragraph" w:customStyle="1" w:styleId="FAE9B7745C4F4D9D9A7D23B436CE9708">
    <w:name w:val="FAE9B7745C4F4D9D9A7D23B436CE9708"/>
  </w:style>
  <w:style w:type="paragraph" w:customStyle="1" w:styleId="2C240B82D31D4791B2F0AD1C5CCB72CF">
    <w:name w:val="2C240B82D31D4791B2F0AD1C5CCB72CF"/>
  </w:style>
  <w:style w:type="paragraph" w:customStyle="1" w:styleId="7F7AAF9FA62D473487DC68F63AEF4BAA">
    <w:name w:val="7F7AAF9FA62D473487DC68F63AEF4BAA"/>
  </w:style>
  <w:style w:type="paragraph" w:customStyle="1" w:styleId="162BC3C2D8F147E1BDB8D9E220284ED6">
    <w:name w:val="162BC3C2D8F147E1BDB8D9E220284ED6"/>
  </w:style>
  <w:style w:type="paragraph" w:customStyle="1" w:styleId="795574E08CC34F48A5E411A16DE46E66">
    <w:name w:val="795574E08CC34F48A5E411A16DE46E66"/>
  </w:style>
  <w:style w:type="paragraph" w:customStyle="1" w:styleId="B93B527D6539445EA3A39DE2F6E7D0CD">
    <w:name w:val="B93B527D6539445EA3A39DE2F6E7D0CD"/>
  </w:style>
  <w:style w:type="paragraph" w:customStyle="1" w:styleId="C72E282A1D8948099FFCDD3F55419A49">
    <w:name w:val="C72E282A1D8948099FFCDD3F55419A49"/>
  </w:style>
  <w:style w:type="paragraph" w:customStyle="1" w:styleId="E59C118450064299AD9F8A0B99DB455D">
    <w:name w:val="E59C118450064299AD9F8A0B99DB455D"/>
  </w:style>
  <w:style w:type="paragraph" w:customStyle="1" w:styleId="416BF553F65A4089A4C72C76B3BE7E25">
    <w:name w:val="416BF553F65A4089A4C72C76B3BE7E25"/>
  </w:style>
  <w:style w:type="paragraph" w:customStyle="1" w:styleId="5057C0CAD17E4D689ED693CC10233BA4">
    <w:name w:val="5057C0CAD17E4D689ED693CC10233BA4"/>
  </w:style>
  <w:style w:type="paragraph" w:customStyle="1" w:styleId="FAC6E469380A4B0A8B9F30A51E776FB5">
    <w:name w:val="FAC6E469380A4B0A8B9F30A51E776FB5"/>
  </w:style>
  <w:style w:type="paragraph" w:customStyle="1" w:styleId="7E2E68AA7B41442ABDCBFB9421EC82B0">
    <w:name w:val="7E2E68AA7B41442ABDCBFB9421EC82B0"/>
  </w:style>
  <w:style w:type="paragraph" w:customStyle="1" w:styleId="B59DC4FDC2E240CEA8CDE5BAD2D77FCF">
    <w:name w:val="B59DC4FDC2E240CEA8CDE5BAD2D77FCF"/>
  </w:style>
  <w:style w:type="paragraph" w:customStyle="1" w:styleId="B306E57AB30C42638450D344C5E0FA6A">
    <w:name w:val="B306E57AB30C42638450D344C5E0FA6A"/>
  </w:style>
  <w:style w:type="paragraph" w:customStyle="1" w:styleId="660FBFF559EC477D81585E42949E1D5D">
    <w:name w:val="660FBFF559EC477D81585E42949E1D5D"/>
  </w:style>
  <w:style w:type="paragraph" w:customStyle="1" w:styleId="305FF685A1424E6F84609005DF0F952C">
    <w:name w:val="305FF685A1424E6F84609005DF0F952C"/>
  </w:style>
  <w:style w:type="paragraph" w:customStyle="1" w:styleId="46365B24589248D0919B4AFA90B39A69">
    <w:name w:val="46365B24589248D0919B4AFA90B39A69"/>
  </w:style>
  <w:style w:type="paragraph" w:customStyle="1" w:styleId="5620C1462C814D1193731FD44287E474">
    <w:name w:val="5620C1462C814D1193731FD44287E474"/>
  </w:style>
  <w:style w:type="paragraph" w:customStyle="1" w:styleId="4EA56D7449AF451BB980AE4B530620AA">
    <w:name w:val="4EA56D7449AF451BB980AE4B530620AA"/>
  </w:style>
  <w:style w:type="paragraph" w:customStyle="1" w:styleId="131534F3723E41E387FF6F8B2BC06A84">
    <w:name w:val="131534F3723E41E387FF6F8B2BC06A8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F008CD7A4634DE797FB009DAA9B1B50">
    <w:name w:val="2F008CD7A4634DE797FB009DAA9B1B50"/>
  </w:style>
  <w:style w:type="paragraph" w:customStyle="1" w:styleId="6A1ED647E098401B9089071D5F483D44">
    <w:name w:val="6A1ED647E098401B9089071D5F483D44"/>
    <w:rsid w:val="0015374F"/>
  </w:style>
  <w:style w:type="paragraph" w:customStyle="1" w:styleId="451BD1766AD74D249F85C1039ACF02B0">
    <w:name w:val="451BD1766AD74D249F85C1039ACF02B0"/>
    <w:rsid w:val="00C46AD7"/>
  </w:style>
  <w:style w:type="paragraph" w:customStyle="1" w:styleId="7636587978784B00A6AA712A066D2590">
    <w:name w:val="7636587978784B00A6AA712A066D2590"/>
    <w:rsid w:val="00C46AD7"/>
  </w:style>
  <w:style w:type="paragraph" w:customStyle="1" w:styleId="1E77790708314CC1AFBA39D026D5AA85">
    <w:name w:val="1E77790708314CC1AFBA39D026D5AA85"/>
    <w:rsid w:val="00C46AD7"/>
  </w:style>
  <w:style w:type="paragraph" w:customStyle="1" w:styleId="417C885C797948F9BD42D8D87ABC70CE">
    <w:name w:val="417C885C797948F9BD42D8D87ABC70CE"/>
    <w:rsid w:val="00C46AD7"/>
  </w:style>
  <w:style w:type="paragraph" w:customStyle="1" w:styleId="E3B1468D1AB04403B49025FB2EB7F276">
    <w:name w:val="E3B1468D1AB04403B49025FB2EB7F276"/>
    <w:rsid w:val="00C46AD7"/>
  </w:style>
  <w:style w:type="paragraph" w:customStyle="1" w:styleId="A1425DA5FA324826A555AD77AB7EEB7F">
    <w:name w:val="A1425DA5FA324826A555AD77AB7EEB7F"/>
    <w:rsid w:val="00C46AD7"/>
  </w:style>
  <w:style w:type="paragraph" w:customStyle="1" w:styleId="E715BC199F3347FC90A651E85C34F4BF">
    <w:name w:val="E715BC199F3347FC90A651E85C34F4BF"/>
    <w:rsid w:val="00C46AD7"/>
  </w:style>
  <w:style w:type="paragraph" w:customStyle="1" w:styleId="AEAA3BAAAB45421E95F03CE9FF31BD7E">
    <w:name w:val="AEAA3BAAAB45421E95F03CE9FF31BD7E"/>
    <w:rsid w:val="00C46AD7"/>
  </w:style>
  <w:style w:type="paragraph" w:customStyle="1" w:styleId="FC1470D23B174C7BB97432DE20200CB3">
    <w:name w:val="FC1470D23B174C7BB97432DE20200CB3"/>
    <w:rsid w:val="00C46AD7"/>
  </w:style>
  <w:style w:type="paragraph" w:customStyle="1" w:styleId="D15CE451F53045A882A053B18EA1F742">
    <w:name w:val="D15CE451F53045A882A053B18EA1F742"/>
    <w:rsid w:val="00C46AD7"/>
  </w:style>
  <w:style w:type="paragraph" w:customStyle="1" w:styleId="6509F2BA94C8421FAF3E37865C0B8E2B">
    <w:name w:val="6509F2BA94C8421FAF3E37865C0B8E2B"/>
    <w:rsid w:val="00C46AD7"/>
  </w:style>
  <w:style w:type="paragraph" w:customStyle="1" w:styleId="B0FFC33FC7B7400A94F9394FC3BC60C5">
    <w:name w:val="B0FFC33FC7B7400A94F9394FC3BC60C5"/>
    <w:rsid w:val="00C46AD7"/>
  </w:style>
  <w:style w:type="paragraph" w:customStyle="1" w:styleId="D59A94FB959147FBB5FBF7896C42CFEF">
    <w:name w:val="D59A94FB959147FBB5FBF7896C42CFEF"/>
    <w:rsid w:val="00C46AD7"/>
  </w:style>
  <w:style w:type="paragraph" w:customStyle="1" w:styleId="8350CFCEF5E14A9C9FFDEE3539911914">
    <w:name w:val="8350CFCEF5E14A9C9FFDEE3539911914"/>
    <w:rsid w:val="00C46AD7"/>
  </w:style>
  <w:style w:type="paragraph" w:customStyle="1" w:styleId="D7417A4B0FD1448499248923FD15F672">
    <w:name w:val="D7417A4B0FD1448499248923FD15F672"/>
    <w:rsid w:val="00C46AD7"/>
  </w:style>
  <w:style w:type="paragraph" w:customStyle="1" w:styleId="F213A24560DF48F4A648C855C1FB0111">
    <w:name w:val="F213A24560DF48F4A648C855C1FB0111"/>
    <w:rsid w:val="00C46AD7"/>
  </w:style>
  <w:style w:type="paragraph" w:customStyle="1" w:styleId="DD803C2356A0482696AB252E1FD16EDC">
    <w:name w:val="DD803C2356A0482696AB252E1FD16EDC"/>
    <w:rsid w:val="00C46AD7"/>
  </w:style>
  <w:style w:type="paragraph" w:customStyle="1" w:styleId="ED7A2045453441B980BC090FC23D2CB3">
    <w:name w:val="ED7A2045453441B980BC090FC23D2CB3"/>
    <w:rsid w:val="00C46AD7"/>
  </w:style>
  <w:style w:type="paragraph" w:customStyle="1" w:styleId="4002314531D149C7A5462C454378E9E6">
    <w:name w:val="4002314531D149C7A5462C454378E9E6"/>
    <w:rsid w:val="00C46AD7"/>
  </w:style>
  <w:style w:type="paragraph" w:customStyle="1" w:styleId="FCB8AA17AC874FC2A418A891ED128F95">
    <w:name w:val="FCB8AA17AC874FC2A418A891ED128F95"/>
    <w:rsid w:val="00C46AD7"/>
  </w:style>
  <w:style w:type="paragraph" w:customStyle="1" w:styleId="05D8E1CA0BB440E4BB01BAF2A2A632FC">
    <w:name w:val="05D8E1CA0BB440E4BB01BAF2A2A632FC"/>
    <w:rsid w:val="00C46AD7"/>
  </w:style>
  <w:style w:type="paragraph" w:customStyle="1" w:styleId="43B325F97B3B4284A588C25DF5C8D9D2">
    <w:name w:val="43B325F97B3B4284A588C25DF5C8D9D2"/>
    <w:rsid w:val="00C46AD7"/>
  </w:style>
  <w:style w:type="paragraph" w:customStyle="1" w:styleId="386BC9717C1A4D02BF045B0254F7C509">
    <w:name w:val="386BC9717C1A4D02BF045B0254F7C509"/>
    <w:rsid w:val="00C46AD7"/>
  </w:style>
  <w:style w:type="paragraph" w:customStyle="1" w:styleId="396DC57887194A9F8D3889F528D25CCB">
    <w:name w:val="396DC57887194A9F8D3889F528D25CCB"/>
    <w:rsid w:val="00C46AD7"/>
  </w:style>
  <w:style w:type="paragraph" w:customStyle="1" w:styleId="BFBFC0FB753440AF89716CBE1C37EF1C">
    <w:name w:val="BFBFC0FB753440AF89716CBE1C37EF1C"/>
    <w:rsid w:val="00C46A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2019-02-26T14:18:00Z</dcterms:created>
  <dcterms:modified xsi:type="dcterms:W3CDTF">2019-02-26T15:14:00Z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